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CD2" w:rsidRPr="00F3362E" w:rsidRDefault="00B82CD2" w:rsidP="00F3362E">
      <w:pPr>
        <w:jc w:val="center"/>
        <w:rPr>
          <w:rFonts w:ascii="Monotype Corsiva" w:hAnsi="Monotype Corsiva"/>
          <w:sz w:val="28"/>
          <w:szCs w:val="28"/>
          <w:lang w:val="uk-U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-86.25pt;margin-top:-56.7pt;width:596.4pt;height:846pt;z-index:-251662336;visibility:visible">
            <v:imagedata r:id="rId7" o:title=""/>
          </v:shape>
        </w:pict>
      </w:r>
      <w:r w:rsidRPr="00F3362E">
        <w:rPr>
          <w:rFonts w:ascii="Monotype Corsiva" w:hAnsi="Monotype Corsiva"/>
          <w:sz w:val="28"/>
          <w:szCs w:val="28"/>
          <w:lang w:val="uk-UA"/>
        </w:rPr>
        <w:t>»</w:t>
      </w:r>
    </w:p>
    <w:p w:rsidR="00B82CD2" w:rsidRDefault="00B82CD2" w:rsidP="00F3362E">
      <w:pPr>
        <w:jc w:val="center"/>
        <w:rPr>
          <w:rFonts w:ascii="Monotype Corsiva" w:hAnsi="Monotype Corsiva"/>
          <w:b/>
          <w:sz w:val="28"/>
          <w:szCs w:val="28"/>
          <w:lang w:val="uk-UA"/>
        </w:rPr>
      </w:pPr>
    </w:p>
    <w:p w:rsidR="00B82CD2" w:rsidRDefault="00B82CD2" w:rsidP="0070124A">
      <w:pPr>
        <w:rPr>
          <w:rFonts w:ascii="Monotype Corsiva" w:hAnsi="Monotype Corsiva"/>
          <w:b/>
          <w:sz w:val="28"/>
          <w:szCs w:val="28"/>
          <w:lang w:val="uk-UA"/>
        </w:rPr>
      </w:pPr>
    </w:p>
    <w:p w:rsidR="00B82CD2" w:rsidRDefault="00B82CD2" w:rsidP="00F3362E">
      <w:pPr>
        <w:jc w:val="center"/>
        <w:rPr>
          <w:rFonts w:ascii="Monotype Corsiva" w:hAnsi="Monotype Corsiva"/>
          <w:b/>
          <w:sz w:val="28"/>
          <w:szCs w:val="28"/>
          <w:lang w:val="uk-UA"/>
        </w:rPr>
      </w:pPr>
    </w:p>
    <w:p w:rsidR="00B82CD2" w:rsidRPr="0070124A" w:rsidRDefault="00B82CD2" w:rsidP="00F3362E">
      <w:pPr>
        <w:jc w:val="center"/>
        <w:rPr>
          <w:rFonts w:ascii="Monotype Corsiva" w:hAnsi="Monotype Corsiva"/>
          <w:b/>
          <w:color w:val="7030A0"/>
          <w:sz w:val="48"/>
          <w:szCs w:val="48"/>
          <w:lang w:val="uk-UA"/>
        </w:rPr>
      </w:pPr>
      <w:r w:rsidRPr="0070124A">
        <w:rPr>
          <w:rFonts w:ascii="Monotype Corsiva" w:hAnsi="Monotype Corsiva"/>
          <w:b/>
          <w:color w:val="7030A0"/>
          <w:sz w:val="48"/>
          <w:szCs w:val="48"/>
          <w:lang w:val="uk-UA"/>
        </w:rPr>
        <w:t>Позакласний захід з математики «Вінок Кобзареві»</w:t>
      </w:r>
    </w:p>
    <w:p w:rsidR="00B82CD2" w:rsidRPr="0070124A" w:rsidRDefault="00B82CD2" w:rsidP="00F3362E">
      <w:pPr>
        <w:jc w:val="center"/>
        <w:rPr>
          <w:rFonts w:ascii="Monotype Corsiva" w:hAnsi="Monotype Corsiva"/>
          <w:b/>
          <w:color w:val="7030A0"/>
          <w:sz w:val="48"/>
          <w:szCs w:val="48"/>
          <w:lang w:val="uk-UA"/>
        </w:rPr>
      </w:pPr>
      <w:r>
        <w:rPr>
          <w:noProof/>
          <w:lang w:eastAsia="ru-RU"/>
        </w:rPr>
        <w:pict>
          <v:shape id="Рисунок 5" o:spid="_x0000_s1027" type="#_x0000_t75" style="position:absolute;left:0;text-align:left;margin-left:122.95pt;margin-top:47.3pt;width:319.7pt;height:261.1pt;z-index:-25166131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">
            <v:imagedata r:id="rId8" o:title=""/>
            <o:lock v:ext="edit" aspectratio="f"/>
          </v:shape>
        </w:pict>
      </w:r>
      <w:r w:rsidRPr="0070124A">
        <w:rPr>
          <w:rFonts w:ascii="Monotype Corsiva" w:hAnsi="Monotype Corsiva"/>
          <w:b/>
          <w:color w:val="7030A0"/>
          <w:sz w:val="48"/>
          <w:szCs w:val="48"/>
          <w:lang w:val="uk-UA"/>
        </w:rPr>
        <w:t>присвячений до 200-річчя від народження Т.Г.Шевченка</w:t>
      </w:r>
    </w:p>
    <w:p w:rsidR="00B82CD2" w:rsidRDefault="00B82CD2" w:rsidP="00F3362E">
      <w:pPr>
        <w:jc w:val="center"/>
        <w:rPr>
          <w:rFonts w:ascii="Monotype Corsiva" w:hAnsi="Monotype Corsiva"/>
          <w:b/>
          <w:sz w:val="48"/>
          <w:szCs w:val="48"/>
          <w:lang w:val="uk-UA"/>
        </w:rPr>
      </w:pPr>
    </w:p>
    <w:p w:rsidR="00B82CD2" w:rsidRDefault="00B82CD2" w:rsidP="00F3362E">
      <w:pPr>
        <w:jc w:val="center"/>
        <w:rPr>
          <w:rFonts w:ascii="Monotype Corsiva" w:hAnsi="Monotype Corsiva"/>
          <w:b/>
          <w:sz w:val="48"/>
          <w:szCs w:val="48"/>
          <w:lang w:val="uk-UA"/>
        </w:rPr>
      </w:pPr>
    </w:p>
    <w:p w:rsidR="00B82CD2" w:rsidRDefault="00B82CD2" w:rsidP="00F3362E">
      <w:pPr>
        <w:jc w:val="center"/>
        <w:rPr>
          <w:rFonts w:ascii="Monotype Corsiva" w:hAnsi="Monotype Corsiva"/>
          <w:b/>
          <w:sz w:val="48"/>
          <w:szCs w:val="48"/>
          <w:lang w:val="uk-UA"/>
        </w:rPr>
      </w:pPr>
    </w:p>
    <w:p w:rsidR="00B82CD2" w:rsidRDefault="00B82CD2" w:rsidP="0070124A">
      <w:pPr>
        <w:jc w:val="right"/>
        <w:rPr>
          <w:rFonts w:ascii="Monotype Corsiva" w:hAnsi="Monotype Corsiva"/>
          <w:b/>
          <w:sz w:val="48"/>
          <w:szCs w:val="48"/>
          <w:lang w:val="uk-UA"/>
        </w:rPr>
      </w:pPr>
    </w:p>
    <w:p w:rsidR="00B82CD2" w:rsidRDefault="00B82CD2" w:rsidP="0070124A">
      <w:pPr>
        <w:jc w:val="right"/>
        <w:rPr>
          <w:rFonts w:ascii="Monotype Corsiva" w:hAnsi="Monotype Corsiva"/>
          <w:b/>
          <w:sz w:val="36"/>
          <w:szCs w:val="36"/>
          <w:lang w:val="uk-UA"/>
        </w:rPr>
      </w:pPr>
    </w:p>
    <w:p w:rsidR="00B82CD2" w:rsidRDefault="00B82CD2" w:rsidP="0070124A">
      <w:pPr>
        <w:jc w:val="center"/>
        <w:rPr>
          <w:rFonts w:ascii="Monotype Corsiva" w:hAnsi="Monotype Corsiva"/>
          <w:b/>
          <w:sz w:val="36"/>
          <w:szCs w:val="36"/>
          <w:lang w:val="uk-UA"/>
        </w:rPr>
      </w:pPr>
    </w:p>
    <w:p w:rsidR="00B82CD2" w:rsidRDefault="00B82CD2" w:rsidP="0070124A">
      <w:pPr>
        <w:jc w:val="center"/>
        <w:rPr>
          <w:rFonts w:ascii="Monotype Corsiva" w:hAnsi="Monotype Corsiva"/>
          <w:b/>
          <w:sz w:val="48"/>
          <w:szCs w:val="48"/>
          <w:lang w:val="uk-UA"/>
        </w:rPr>
      </w:pPr>
    </w:p>
    <w:p w:rsidR="00B82CD2" w:rsidRDefault="00B82CD2" w:rsidP="0070124A">
      <w:pPr>
        <w:jc w:val="right"/>
        <w:rPr>
          <w:rFonts w:ascii="Monotype Corsiva" w:hAnsi="Monotype Corsiva"/>
          <w:b/>
          <w:sz w:val="48"/>
          <w:szCs w:val="48"/>
          <w:lang w:val="uk-UA"/>
        </w:rPr>
      </w:pPr>
    </w:p>
    <w:p w:rsidR="00B82CD2" w:rsidRDefault="00B82CD2" w:rsidP="0070124A">
      <w:pPr>
        <w:jc w:val="right"/>
        <w:rPr>
          <w:rFonts w:ascii="Monotype Corsiva" w:hAnsi="Monotype Corsiva"/>
          <w:b/>
          <w:sz w:val="48"/>
          <w:szCs w:val="48"/>
          <w:lang w:val="uk-UA"/>
        </w:rPr>
      </w:pPr>
    </w:p>
    <w:p w:rsidR="00B82CD2" w:rsidRDefault="00B82CD2" w:rsidP="0070124A">
      <w:pPr>
        <w:jc w:val="right"/>
        <w:rPr>
          <w:rFonts w:ascii="Monotype Corsiva" w:hAnsi="Monotype Corsiva"/>
          <w:b/>
          <w:sz w:val="48"/>
          <w:szCs w:val="48"/>
          <w:lang w:val="uk-UA"/>
        </w:rPr>
      </w:pPr>
    </w:p>
    <w:p w:rsidR="00B82CD2" w:rsidRDefault="00B82CD2" w:rsidP="0070124A">
      <w:pPr>
        <w:jc w:val="right"/>
        <w:rPr>
          <w:rFonts w:ascii="Monotype Corsiva" w:hAnsi="Monotype Corsiva"/>
          <w:b/>
          <w:sz w:val="48"/>
          <w:szCs w:val="48"/>
          <w:lang w:val="uk-UA"/>
        </w:rPr>
      </w:pPr>
    </w:p>
    <w:p w:rsidR="00B82CD2" w:rsidRDefault="00B82CD2" w:rsidP="0070124A">
      <w:pPr>
        <w:jc w:val="right"/>
        <w:rPr>
          <w:rFonts w:ascii="Monotype Corsiva" w:hAnsi="Monotype Corsiva"/>
          <w:b/>
          <w:sz w:val="48"/>
          <w:szCs w:val="48"/>
          <w:lang w:val="uk-UA"/>
        </w:rPr>
      </w:pPr>
    </w:p>
    <w:p w:rsidR="00B82CD2" w:rsidRPr="0070124A" w:rsidRDefault="00B82CD2" w:rsidP="0070124A">
      <w:pPr>
        <w:jc w:val="center"/>
        <w:rPr>
          <w:rFonts w:ascii="Monotype Corsiva" w:hAnsi="Monotype Corsiva"/>
          <w:b/>
          <w:sz w:val="32"/>
          <w:szCs w:val="32"/>
          <w:lang w:val="uk-UA"/>
        </w:rPr>
      </w:pPr>
      <w:r w:rsidRPr="0070124A">
        <w:rPr>
          <w:rFonts w:ascii="Monotype Corsiva" w:hAnsi="Monotype Corsiva"/>
          <w:b/>
          <w:sz w:val="32"/>
          <w:szCs w:val="32"/>
          <w:lang w:val="uk-UA"/>
        </w:rPr>
        <w:t>2014 рік</w:t>
      </w:r>
    </w:p>
    <w:p w:rsidR="00B82CD2" w:rsidRPr="005923BF" w:rsidRDefault="00B82CD2" w:rsidP="0070124A">
      <w:pPr>
        <w:jc w:val="center"/>
        <w:rPr>
          <w:rFonts w:ascii="Monotype Corsiva" w:hAnsi="Monotype Corsiva"/>
          <w:b/>
          <w:color w:val="00B0F0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1" o:spid="_x0000_s1028" type="#_x0000_t75" style="position:absolute;left:0;text-align:left;margin-left:-85.05pt;margin-top:-55.95pt;width:596.25pt;height:840.75pt;z-index:-251660288;visibility:visible">
            <v:imagedata r:id="rId9" o:title=""/>
          </v:shape>
        </w:pict>
      </w:r>
      <w:r w:rsidRPr="005923BF">
        <w:rPr>
          <w:rFonts w:ascii="Monotype Corsiva" w:hAnsi="Monotype Corsiva"/>
          <w:b/>
          <w:color w:val="00B0F0"/>
          <w:sz w:val="28"/>
          <w:szCs w:val="28"/>
          <w:lang w:val="uk-UA"/>
        </w:rPr>
        <w:t>Позакласний захід з математики «Вінок Кобзареві» присвячений до 200-річчя від народження  Т.Г.Шевченка</w:t>
      </w:r>
    </w:p>
    <w:p w:rsidR="00B82CD2" w:rsidRDefault="00B82CD2" w:rsidP="00B90099">
      <w:pPr>
        <w:rPr>
          <w:rFonts w:ascii="Times New Roman" w:hAnsi="Times New Roman"/>
          <w:i/>
          <w:sz w:val="28"/>
          <w:szCs w:val="28"/>
          <w:lang w:val="uk-UA"/>
        </w:rPr>
      </w:pPr>
      <w:r w:rsidRPr="00F84A18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Удосконалювати вміння учнів знаходити середнє арифметичне; поглиблювати знання учнів про Т.Шевченка.</w:t>
      </w:r>
    </w:p>
    <w:p w:rsidR="00B82CD2" w:rsidRDefault="00B82CD2" w:rsidP="00B90099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Розвивати пам'ять, логічне мислення, вміння встановлювати відповідність, образне мислення.</w:t>
      </w:r>
    </w:p>
    <w:p w:rsidR="00B82CD2" w:rsidRDefault="00B82CD2" w:rsidP="00B90099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Виховувати почуття взаємодопомоги, патріотизм, любов до творчості Т.Г.Шевченка, повагу до особистості поета.</w:t>
      </w:r>
    </w:p>
    <w:p w:rsidR="00B82CD2" w:rsidRPr="00F84A18" w:rsidRDefault="00B82CD2" w:rsidP="00F84A18">
      <w:pPr>
        <w:ind w:left="1843" w:hanging="1843"/>
        <w:rPr>
          <w:rFonts w:ascii="Times New Roman" w:hAnsi="Times New Roman"/>
          <w:sz w:val="28"/>
          <w:szCs w:val="28"/>
          <w:lang w:val="uk-UA"/>
        </w:rPr>
      </w:pPr>
      <w:r w:rsidRPr="00F84A18">
        <w:rPr>
          <w:rFonts w:ascii="Times New Roman" w:hAnsi="Times New Roman"/>
          <w:b/>
          <w:i/>
          <w:sz w:val="28"/>
          <w:szCs w:val="28"/>
          <w:lang w:val="uk-UA"/>
        </w:rPr>
        <w:t>Обладнання: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F84A18">
        <w:rPr>
          <w:rFonts w:ascii="Times New Roman" w:hAnsi="Times New Roman"/>
          <w:sz w:val="28"/>
          <w:szCs w:val="28"/>
          <w:lang w:val="uk-UA"/>
        </w:rPr>
        <w:t xml:space="preserve">1. </w:t>
      </w:r>
      <w:r w:rsidRPr="00F84A18">
        <w:rPr>
          <w:rFonts w:ascii="Times New Roman" w:hAnsi="Times New Roman"/>
          <w:i/>
          <w:sz w:val="28"/>
          <w:szCs w:val="28"/>
          <w:lang w:val="uk-UA"/>
        </w:rPr>
        <w:t>Оформлення кабінету</w:t>
      </w:r>
      <w:r w:rsidRPr="00F84A18">
        <w:rPr>
          <w:rFonts w:ascii="Times New Roman" w:hAnsi="Times New Roman"/>
          <w:sz w:val="28"/>
          <w:szCs w:val="28"/>
          <w:lang w:val="uk-UA"/>
        </w:rPr>
        <w:t>: портрети Т.Г.Шевченка, учні в українських костюмах.</w:t>
      </w:r>
    </w:p>
    <w:p w:rsidR="00B82CD2" w:rsidRPr="00F84A18" w:rsidRDefault="00B82CD2" w:rsidP="00F84A18">
      <w:pPr>
        <w:ind w:left="1843" w:hanging="1843"/>
        <w:rPr>
          <w:rFonts w:ascii="Times New Roman" w:hAnsi="Times New Roman"/>
          <w:sz w:val="28"/>
          <w:szCs w:val="28"/>
          <w:lang w:val="uk-UA"/>
        </w:rPr>
      </w:pPr>
      <w:r w:rsidRPr="00F84A18">
        <w:rPr>
          <w:rFonts w:ascii="Times New Roman" w:hAnsi="Times New Roman"/>
          <w:sz w:val="28"/>
          <w:szCs w:val="28"/>
          <w:lang w:val="uk-UA"/>
        </w:rPr>
        <w:t xml:space="preserve">                       2. </w:t>
      </w:r>
      <w:r w:rsidRPr="00F84A18">
        <w:rPr>
          <w:rFonts w:ascii="Times New Roman" w:hAnsi="Times New Roman"/>
          <w:i/>
          <w:sz w:val="28"/>
          <w:szCs w:val="28"/>
          <w:lang w:val="uk-UA"/>
        </w:rPr>
        <w:t>Для уроку</w:t>
      </w:r>
      <w:r w:rsidRPr="00F84A1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84A18">
        <w:rPr>
          <w:rFonts w:ascii="Times New Roman" w:hAnsi="Times New Roman"/>
          <w:sz w:val="28"/>
          <w:szCs w:val="28"/>
          <w:lang w:val="uk-UA"/>
        </w:rPr>
        <w:t>ноутбук, проектор, відео про Т.Шевченка, квіти</w:t>
      </w:r>
      <w:r>
        <w:rPr>
          <w:rFonts w:ascii="Times New Roman" w:hAnsi="Times New Roman"/>
          <w:sz w:val="28"/>
          <w:szCs w:val="28"/>
          <w:lang w:val="uk-UA"/>
        </w:rPr>
        <w:t xml:space="preserve"> та листочки</w:t>
      </w:r>
      <w:r w:rsidRPr="00F84A18">
        <w:rPr>
          <w:rFonts w:ascii="Times New Roman" w:hAnsi="Times New Roman"/>
          <w:sz w:val="28"/>
          <w:szCs w:val="28"/>
          <w:lang w:val="uk-UA"/>
        </w:rPr>
        <w:t xml:space="preserve">  для віночка Кобзареві(на кожного учня), математичне лото, презентація «Числа в картинах Шевченка».</w:t>
      </w:r>
    </w:p>
    <w:p w:rsidR="00B82CD2" w:rsidRDefault="00B82CD2" w:rsidP="00F84A18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F84A18">
        <w:rPr>
          <w:rFonts w:ascii="Times New Roman" w:hAnsi="Times New Roman"/>
          <w:sz w:val="28"/>
          <w:szCs w:val="28"/>
          <w:lang w:val="uk-UA"/>
        </w:rPr>
        <w:t>Гарно при</w:t>
      </w:r>
      <w:r>
        <w:rPr>
          <w:rFonts w:ascii="Times New Roman" w:hAnsi="Times New Roman"/>
          <w:sz w:val="28"/>
          <w:szCs w:val="28"/>
          <w:lang w:val="uk-UA"/>
        </w:rPr>
        <w:t>браний клас, учнів поділено на 3</w:t>
      </w:r>
      <w:r w:rsidRPr="00F84A18">
        <w:rPr>
          <w:rFonts w:ascii="Times New Roman" w:hAnsi="Times New Roman"/>
          <w:sz w:val="28"/>
          <w:szCs w:val="28"/>
          <w:lang w:val="uk-UA"/>
        </w:rPr>
        <w:t xml:space="preserve"> групи, </w:t>
      </w:r>
      <w:r>
        <w:rPr>
          <w:rFonts w:ascii="Times New Roman" w:hAnsi="Times New Roman"/>
          <w:sz w:val="28"/>
          <w:szCs w:val="28"/>
          <w:lang w:val="uk-UA"/>
        </w:rPr>
        <w:t xml:space="preserve">учні заздалегідь вивчили на вибір вірші Т. Шевченка, </w:t>
      </w:r>
      <w:r w:rsidRPr="00F84A18">
        <w:rPr>
          <w:rFonts w:ascii="Times New Roman" w:hAnsi="Times New Roman"/>
          <w:sz w:val="28"/>
          <w:szCs w:val="28"/>
          <w:lang w:val="uk-UA"/>
        </w:rPr>
        <w:t>вчитель в українському</w:t>
      </w:r>
      <w:r>
        <w:rPr>
          <w:rFonts w:ascii="Times New Roman" w:hAnsi="Times New Roman"/>
          <w:sz w:val="28"/>
          <w:szCs w:val="28"/>
          <w:lang w:val="uk-UA"/>
        </w:rPr>
        <w:t xml:space="preserve"> костюмі.</w:t>
      </w:r>
    </w:p>
    <w:p w:rsidR="00B82CD2" w:rsidRPr="00505519" w:rsidRDefault="00B82CD2" w:rsidP="00403C3F">
      <w:pPr>
        <w:jc w:val="center"/>
        <w:outlineLvl w:val="0"/>
        <w:rPr>
          <w:rFonts w:ascii="Times New Roman" w:hAnsi="Times New Roman"/>
          <w:b/>
          <w:i/>
          <w:sz w:val="28"/>
          <w:szCs w:val="28"/>
          <w:lang w:val="uk-UA"/>
        </w:rPr>
      </w:pPr>
      <w:bookmarkStart w:id="0" w:name="_GoBack"/>
      <w:r w:rsidRPr="00505519">
        <w:rPr>
          <w:rFonts w:ascii="Times New Roman" w:hAnsi="Times New Roman"/>
          <w:b/>
          <w:i/>
          <w:sz w:val="28"/>
          <w:szCs w:val="28"/>
          <w:lang w:val="uk-UA"/>
        </w:rPr>
        <w:t>Хід заняття</w:t>
      </w:r>
    </w:p>
    <w:bookmarkEnd w:id="0"/>
    <w:p w:rsidR="00B82CD2" w:rsidRPr="00A54712" w:rsidRDefault="00B82CD2" w:rsidP="00403C3F">
      <w:pPr>
        <w:outlineLvl w:val="0"/>
        <w:rPr>
          <w:rFonts w:ascii="Times New Roman" w:hAnsi="Times New Roman"/>
          <w:b/>
          <w:color w:val="7030A0"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color w:val="7030A0"/>
          <w:sz w:val="28"/>
          <w:szCs w:val="28"/>
          <w:lang w:val="uk-UA"/>
        </w:rPr>
        <w:t>І. Вступна частина</w:t>
      </w:r>
    </w:p>
    <w:p w:rsidR="00B82CD2" w:rsidRPr="00A54712" w:rsidRDefault="00B82CD2" w:rsidP="00403C3F">
      <w:pPr>
        <w:outlineLvl w:val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i/>
          <w:sz w:val="28"/>
          <w:szCs w:val="28"/>
          <w:lang w:val="uk-UA"/>
        </w:rPr>
        <w:t>1. Вітання вчителя</w:t>
      </w:r>
    </w:p>
    <w:p w:rsidR="00B82CD2" w:rsidRPr="00A54712" w:rsidRDefault="00B82CD2" w:rsidP="00403C3F">
      <w:pPr>
        <w:outlineLvl w:val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i/>
          <w:sz w:val="28"/>
          <w:szCs w:val="28"/>
          <w:lang w:val="uk-UA"/>
        </w:rPr>
        <w:t>2. Оголошення теми та мети заняття</w:t>
      </w:r>
    </w:p>
    <w:p w:rsidR="00B82CD2" w:rsidRDefault="00B82CD2" w:rsidP="00F84A1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Сьогодні ми зібралися щоб вдосконалити наші вміння знаходити середнє арифметичне, а також щоб вшанувати роботу великого українського поета і художника  Т.Г.Шевченка. Тема нашого заняття </w:t>
      </w:r>
      <w:r w:rsidRPr="00B90099">
        <w:rPr>
          <w:rFonts w:ascii="Times New Roman" w:hAnsi="Times New Roman"/>
          <w:b/>
          <w:sz w:val="28"/>
          <w:szCs w:val="28"/>
          <w:lang w:val="uk-UA"/>
        </w:rPr>
        <w:t>«Вінок Кобзареві» присвячений до 200-річчя від народження  Т.Г.Шевченка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B82CD2" w:rsidRDefault="00B82CD2" w:rsidP="00F84A1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Наш захід пройде у вигляді уявної подорожі. Ознайомимось з маршрутом:</w:t>
      </w:r>
    </w:p>
    <w:p w:rsidR="00B82CD2" w:rsidRDefault="00B82CD2" w:rsidP="00222588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Відео-зупинка</w:t>
      </w:r>
    </w:p>
    <w:p w:rsidR="00B82CD2" w:rsidRDefault="00B82CD2" w:rsidP="00222588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Зупинка - розминка</w:t>
      </w:r>
    </w:p>
    <w:p w:rsidR="00B82CD2" w:rsidRDefault="00B82CD2" w:rsidP="00222588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Зупинка «Зіграємо в лото»</w:t>
      </w:r>
    </w:p>
    <w:p w:rsidR="00B82CD2" w:rsidRDefault="00B82CD2" w:rsidP="00222588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Зупинка для відпочинку</w:t>
      </w:r>
    </w:p>
    <w:p w:rsidR="00B82CD2" w:rsidRPr="00222588" w:rsidRDefault="00B82CD2" w:rsidP="00222588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Зупинка «Читці»</w:t>
      </w:r>
    </w:p>
    <w:p w:rsidR="00B82CD2" w:rsidRPr="00222588" w:rsidRDefault="00B82CD2" w:rsidP="00222588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Зупинка – цікавинка.</w:t>
      </w:r>
    </w:p>
    <w:p w:rsidR="00B82CD2" w:rsidRPr="00A54712" w:rsidRDefault="00B82CD2" w:rsidP="00403C3F">
      <w:pPr>
        <w:outlineLvl w:val="0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9" type="#_x0000_t202" style="position:absolute;margin-left:-79.2pt;margin-top:49pt;width:274.95pt;height:28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" filled="f" stroked="f" strokeweight=".5pt">
            <v:textbox>
              <w:txbxContent>
                <w:p w:rsidR="00B82CD2" w:rsidRPr="005923BF" w:rsidRDefault="00B82CD2" w:rsidP="00403C3F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B82CD2" w:rsidRPr="005923BF" w:rsidRDefault="00B82CD2" w:rsidP="005923B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A54712">
        <w:rPr>
          <w:rFonts w:ascii="Times New Roman" w:hAnsi="Times New Roman"/>
          <w:b/>
          <w:i/>
          <w:sz w:val="28"/>
          <w:szCs w:val="28"/>
          <w:lang w:val="uk-UA"/>
        </w:rPr>
        <w:t>3. Вправа «Мої очікування»</w:t>
      </w:r>
    </w:p>
    <w:p w:rsidR="00B82CD2" w:rsidRDefault="00B82CD2" w:rsidP="00F84A18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2" o:spid="_x0000_s1030" type="#_x0000_t75" style="position:absolute;margin-left:-85.8pt;margin-top:-55.6pt;width:596.25pt;height:840.75pt;z-index:-251659264;visibility:visible">
            <v:imagedata r:id="rId10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>- Перш ніж ми почнемо напишіть на листочках , що у вас на партах, свої очікування від заняття і прикріпіть по контуру фото Т.Г.Шевченка.</w:t>
      </w:r>
    </w:p>
    <w:p w:rsidR="00B82CD2" w:rsidRPr="00A54712" w:rsidRDefault="00B82CD2" w:rsidP="00403C3F">
      <w:pPr>
        <w:outlineLvl w:val="0"/>
        <w:rPr>
          <w:rFonts w:ascii="Times New Roman" w:hAnsi="Times New Roman"/>
          <w:b/>
          <w:color w:val="7030A0"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color w:val="7030A0"/>
          <w:sz w:val="28"/>
          <w:szCs w:val="28"/>
          <w:lang w:val="uk-UA"/>
        </w:rPr>
        <w:t>ІІ. Основна частина</w:t>
      </w:r>
    </w:p>
    <w:p w:rsidR="00B82CD2" w:rsidRPr="00A54712" w:rsidRDefault="00B82CD2" w:rsidP="000F03F7">
      <w:pPr>
        <w:pStyle w:val="ListParagraph"/>
        <w:numPr>
          <w:ilvl w:val="0"/>
          <w:numId w:val="3"/>
        </w:numPr>
        <w:rPr>
          <w:rFonts w:ascii="Times New Roman" w:hAnsi="Times New Roman"/>
          <w:b/>
          <w:i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i/>
          <w:sz w:val="28"/>
          <w:szCs w:val="28"/>
          <w:lang w:val="uk-UA"/>
        </w:rPr>
        <w:t>Перегляд відеофільму про Т.Г.Шевченка. Відео-зупинка</w:t>
      </w:r>
    </w:p>
    <w:p w:rsidR="00B82CD2" w:rsidRDefault="00B82CD2" w:rsidP="000F03F7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цікавого ви дізналися про Т.Г.Шевченка?</w:t>
      </w:r>
    </w:p>
    <w:p w:rsidR="00B82CD2" w:rsidRDefault="00B82CD2" w:rsidP="000F03F7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якому віці він написав першого вірша?</w:t>
      </w:r>
    </w:p>
    <w:p w:rsidR="00B82CD2" w:rsidRDefault="00B82CD2" w:rsidP="000F03F7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Які дати з життя Т.Шевченка ви запам’ятали? </w:t>
      </w:r>
    </w:p>
    <w:p w:rsidR="00B82CD2" w:rsidRPr="00A54712" w:rsidRDefault="00B82CD2" w:rsidP="000F03F7">
      <w:pPr>
        <w:pStyle w:val="ListParagraph"/>
        <w:numPr>
          <w:ilvl w:val="0"/>
          <w:numId w:val="3"/>
        </w:numPr>
        <w:rPr>
          <w:rFonts w:ascii="Times New Roman" w:hAnsi="Times New Roman"/>
          <w:b/>
          <w:i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i/>
          <w:sz w:val="28"/>
          <w:szCs w:val="28"/>
          <w:lang w:val="uk-UA"/>
        </w:rPr>
        <w:t>Гра «Математика у віршах Шевченка». Зупинка-розминка</w:t>
      </w:r>
    </w:p>
    <w:p w:rsidR="00B82CD2" w:rsidRDefault="00B82CD2" w:rsidP="000F03F7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зараз пригадайте вірші Т.Шевченка, де між рядками зустрічаються числа або числівники(вказують на кількість).</w:t>
      </w:r>
    </w:p>
    <w:p w:rsidR="00B82CD2" w:rsidRDefault="00B82CD2" w:rsidP="000F03F7">
      <w:pPr>
        <w:pStyle w:val="ListParagraph"/>
        <w:ind w:left="1080"/>
        <w:rPr>
          <w:rFonts w:ascii="Times New Roman" w:hAnsi="Times New Roman"/>
          <w:sz w:val="28"/>
          <w:szCs w:val="28"/>
          <w:lang w:val="uk-UA"/>
        </w:rPr>
      </w:pPr>
    </w:p>
    <w:p w:rsidR="00B82CD2" w:rsidRDefault="00B82CD2" w:rsidP="000F03F7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i/>
          <w:sz w:val="28"/>
          <w:szCs w:val="28"/>
          <w:lang w:val="uk-UA"/>
        </w:rPr>
        <w:t>Математичне лото.  Зупинка «Зіграємо в лото»</w:t>
      </w:r>
    </w:p>
    <w:p w:rsidR="00B82CD2" w:rsidRDefault="00B82CD2" w:rsidP="000F03F7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а)Зараз я вам пропоную  зіграти в математичне лото. Ваше завдання: кожна група виконує завдання на картці, на окремих картках знаходить відповідь , якій відповідає частина вислову Т.Шевченка.</w:t>
      </w:r>
    </w:p>
    <w:p w:rsidR="00B82CD2" w:rsidRDefault="00B82CD2" w:rsidP="009A143D">
      <w:pPr>
        <w:pStyle w:val="ListParagraph"/>
        <w:ind w:left="108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Коли виконаєте всі завдання – отримаєте вислів. Почали!!!</w:t>
      </w:r>
    </w:p>
    <w:p w:rsidR="00B82CD2" w:rsidRDefault="00B82CD2" w:rsidP="00C4001D">
      <w:pPr>
        <w:pStyle w:val="ListParagraph"/>
        <w:ind w:left="1080"/>
        <w:rPr>
          <w:rFonts w:ascii="Times New Roman" w:hAnsi="Times New Roman"/>
          <w:i/>
          <w:sz w:val="28"/>
          <w:szCs w:val="28"/>
          <w:lang w:val="uk-UA"/>
        </w:rPr>
      </w:pPr>
    </w:p>
    <w:p w:rsidR="00B82CD2" w:rsidRPr="00C4001D" w:rsidRDefault="00B82CD2" w:rsidP="00C4001D">
      <w:pPr>
        <w:pStyle w:val="ListParagraph"/>
        <w:ind w:left="1080"/>
        <w:rPr>
          <w:rFonts w:ascii="Times New Roman" w:hAnsi="Times New Roman"/>
          <w:i/>
          <w:sz w:val="28"/>
          <w:szCs w:val="28"/>
          <w:lang w:val="uk-UA"/>
        </w:rPr>
      </w:pPr>
      <w:r w:rsidRPr="00C4001D">
        <w:rPr>
          <w:rFonts w:ascii="Times New Roman" w:hAnsi="Times New Roman"/>
          <w:i/>
          <w:sz w:val="28"/>
          <w:szCs w:val="28"/>
          <w:lang w:val="uk-UA"/>
        </w:rPr>
        <w:t>І оживе добра слава,</w:t>
      </w:r>
    </w:p>
    <w:p w:rsidR="00B82CD2" w:rsidRDefault="00B82CD2" w:rsidP="00C4001D">
      <w:pPr>
        <w:pStyle w:val="ListParagraph"/>
        <w:ind w:left="1080"/>
        <w:rPr>
          <w:rFonts w:ascii="Times New Roman" w:hAnsi="Times New Roman"/>
          <w:lang w:val="uk-UA"/>
        </w:rPr>
      </w:pPr>
      <w:r w:rsidRPr="00C4001D">
        <w:rPr>
          <w:rFonts w:ascii="Times New Roman" w:hAnsi="Times New Roman"/>
          <w:i/>
          <w:sz w:val="28"/>
          <w:szCs w:val="28"/>
          <w:lang w:val="uk-UA"/>
        </w:rPr>
        <w:t>Слава України.</w:t>
      </w:r>
      <w:r w:rsidRPr="00C4001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4001D">
        <w:rPr>
          <w:rFonts w:ascii="Times New Roman" w:hAnsi="Times New Roman"/>
          <w:lang w:val="uk-UA"/>
        </w:rPr>
        <w:t>Тарас Шевченко"І мертвим, і живим, і ненарожденним..."</w:t>
      </w:r>
    </w:p>
    <w:p w:rsidR="00B82CD2" w:rsidRDefault="00B82CD2" w:rsidP="00C4001D">
      <w:pPr>
        <w:pStyle w:val="ListParagraph"/>
        <w:ind w:left="1080"/>
        <w:rPr>
          <w:rFonts w:ascii="Times New Roman" w:hAnsi="Times New Roman"/>
          <w:lang w:val="uk-UA"/>
        </w:rPr>
      </w:pPr>
    </w:p>
    <w:p w:rsidR="00B82CD2" w:rsidRPr="00C4001D" w:rsidRDefault="00B82CD2" w:rsidP="00C4001D">
      <w:pPr>
        <w:pStyle w:val="ListParagraph"/>
        <w:ind w:left="1080"/>
        <w:rPr>
          <w:rFonts w:ascii="Times New Roman" w:hAnsi="Times New Roman"/>
          <w:i/>
          <w:sz w:val="28"/>
          <w:szCs w:val="28"/>
          <w:lang w:val="uk-UA"/>
        </w:rPr>
      </w:pPr>
      <w:r w:rsidRPr="00C4001D">
        <w:rPr>
          <w:rFonts w:ascii="Times New Roman" w:hAnsi="Times New Roman"/>
          <w:i/>
          <w:sz w:val="28"/>
          <w:szCs w:val="28"/>
          <w:lang w:val="uk-UA"/>
        </w:rPr>
        <w:t>І чужому научайтесь,</w:t>
      </w:r>
    </w:p>
    <w:p w:rsidR="00B82CD2" w:rsidRDefault="00B82CD2" w:rsidP="00C4001D">
      <w:pPr>
        <w:pStyle w:val="ListParagraph"/>
        <w:ind w:left="1080"/>
        <w:rPr>
          <w:rFonts w:ascii="Times New Roman" w:hAnsi="Times New Roman"/>
          <w:lang w:val="uk-UA"/>
        </w:rPr>
      </w:pPr>
      <w:r w:rsidRPr="00C4001D">
        <w:rPr>
          <w:rFonts w:ascii="Times New Roman" w:hAnsi="Times New Roman"/>
          <w:i/>
          <w:sz w:val="28"/>
          <w:szCs w:val="28"/>
          <w:lang w:val="uk-UA"/>
        </w:rPr>
        <w:t>Й свого не цурайтесь.</w:t>
      </w:r>
      <w:r w:rsidRPr="00C4001D">
        <w:rPr>
          <w:rFonts w:ascii="Times New Roman" w:hAnsi="Times New Roman"/>
          <w:lang w:val="uk-UA"/>
        </w:rPr>
        <w:t xml:space="preserve"> Тарас Шевченко"І мертвим, і живим, і ненарожденним..."</w:t>
      </w:r>
    </w:p>
    <w:p w:rsidR="00B82CD2" w:rsidRDefault="00B82CD2" w:rsidP="00C4001D">
      <w:pPr>
        <w:pStyle w:val="ListParagraph"/>
        <w:ind w:left="1080"/>
        <w:rPr>
          <w:rFonts w:ascii="Times New Roman" w:hAnsi="Times New Roman"/>
          <w:lang w:val="uk-UA"/>
        </w:rPr>
      </w:pPr>
    </w:p>
    <w:p w:rsidR="00B82CD2" w:rsidRPr="00CB34DB" w:rsidRDefault="00B82CD2" w:rsidP="00403C3F">
      <w:pPr>
        <w:pStyle w:val="ListParagraph"/>
        <w:ind w:left="1080"/>
        <w:outlineLvl w:val="0"/>
        <w:rPr>
          <w:rFonts w:ascii="Times New Roman" w:hAnsi="Times New Roman"/>
          <w:i/>
          <w:sz w:val="28"/>
          <w:szCs w:val="28"/>
          <w:lang w:val="uk-UA"/>
        </w:rPr>
      </w:pPr>
      <w:r w:rsidRPr="00CB34DB">
        <w:rPr>
          <w:rFonts w:ascii="Times New Roman" w:hAnsi="Times New Roman"/>
          <w:i/>
          <w:sz w:val="28"/>
          <w:szCs w:val="28"/>
          <w:lang w:val="uk-UA"/>
        </w:rPr>
        <w:t>Наша дума, наша пісня</w:t>
      </w:r>
    </w:p>
    <w:p w:rsidR="00B82CD2" w:rsidRPr="00CB34DB" w:rsidRDefault="00B82CD2" w:rsidP="00CB34DB">
      <w:pPr>
        <w:pStyle w:val="ListParagraph"/>
        <w:ind w:left="1080"/>
        <w:rPr>
          <w:rFonts w:ascii="Times New Roman" w:hAnsi="Times New Roman"/>
          <w:lang w:val="uk-UA"/>
        </w:rPr>
      </w:pPr>
      <w:r w:rsidRPr="00CB34DB">
        <w:rPr>
          <w:rFonts w:ascii="Times New Roman" w:hAnsi="Times New Roman"/>
          <w:i/>
          <w:sz w:val="28"/>
          <w:szCs w:val="28"/>
          <w:lang w:val="uk-UA"/>
        </w:rPr>
        <w:t>Не вмре, не загине.</w:t>
      </w:r>
      <w:r>
        <w:rPr>
          <w:rFonts w:ascii="Times New Roman" w:hAnsi="Times New Roman"/>
          <w:lang w:val="uk-UA"/>
        </w:rPr>
        <w:t xml:space="preserve"> </w:t>
      </w:r>
      <w:r w:rsidRPr="00CB34DB">
        <w:rPr>
          <w:rFonts w:ascii="Times New Roman" w:hAnsi="Times New Roman"/>
          <w:lang w:val="uk-UA"/>
        </w:rPr>
        <w:t>Тарас Шевченко"До Основ'яненка"</w:t>
      </w:r>
    </w:p>
    <w:p w:rsidR="00B82CD2" w:rsidRDefault="00B82CD2" w:rsidP="00C4001D">
      <w:pPr>
        <w:pStyle w:val="ListParagraph"/>
        <w:ind w:left="1080"/>
        <w:rPr>
          <w:rFonts w:ascii="Times New Roman" w:hAnsi="Times New Roman"/>
          <w:sz w:val="28"/>
          <w:szCs w:val="28"/>
          <w:lang w:val="uk-UA"/>
        </w:rPr>
      </w:pPr>
    </w:p>
    <w:p w:rsidR="00B82CD2" w:rsidRPr="00CB34DB" w:rsidRDefault="00B82CD2" w:rsidP="00C4001D">
      <w:pPr>
        <w:pStyle w:val="ListParagraph"/>
        <w:ind w:left="1080"/>
        <w:rPr>
          <w:rFonts w:ascii="Times New Roman" w:hAnsi="Times New Roman"/>
          <w:sz w:val="28"/>
          <w:szCs w:val="28"/>
          <w:lang w:val="uk-UA"/>
        </w:rPr>
      </w:pPr>
      <w:r w:rsidRPr="00CB34DB">
        <w:rPr>
          <w:rFonts w:ascii="Times New Roman" w:hAnsi="Times New Roman"/>
          <w:sz w:val="28"/>
          <w:szCs w:val="28"/>
          <w:lang w:val="uk-UA"/>
        </w:rPr>
        <w:t>б)</w:t>
      </w:r>
      <w:r>
        <w:rPr>
          <w:rFonts w:ascii="Times New Roman" w:hAnsi="Times New Roman"/>
          <w:sz w:val="28"/>
          <w:szCs w:val="28"/>
          <w:lang w:val="uk-UA"/>
        </w:rPr>
        <w:t>Аналіз висловів</w:t>
      </w:r>
    </w:p>
    <w:p w:rsidR="00B82CD2" w:rsidRPr="000F03F7" w:rsidRDefault="00B82CD2" w:rsidP="009A143D">
      <w:pPr>
        <w:pStyle w:val="ListParagraph"/>
        <w:ind w:left="1080"/>
        <w:rPr>
          <w:rFonts w:ascii="Times New Roman" w:hAnsi="Times New Roman"/>
          <w:sz w:val="28"/>
          <w:szCs w:val="28"/>
          <w:lang w:val="uk-UA"/>
        </w:rPr>
      </w:pPr>
    </w:p>
    <w:p w:rsidR="00B82CD2" w:rsidRPr="00A54712" w:rsidRDefault="00B82CD2" w:rsidP="009A143D">
      <w:pPr>
        <w:pStyle w:val="ListParagraph"/>
        <w:numPr>
          <w:ilvl w:val="0"/>
          <w:numId w:val="3"/>
        </w:numPr>
        <w:rPr>
          <w:rFonts w:ascii="Times New Roman" w:hAnsi="Times New Roman"/>
          <w:b/>
          <w:i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i/>
          <w:sz w:val="28"/>
          <w:szCs w:val="28"/>
          <w:lang w:val="uk-UA"/>
        </w:rPr>
        <w:t>Релаксація під музику. Зупинка для відпочинку</w:t>
      </w:r>
    </w:p>
    <w:p w:rsidR="00B82CD2" w:rsidRPr="009A143D" w:rsidRDefault="00B82CD2" w:rsidP="009A143D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Вірші Т.Г.Шевченка стали дуже відомими,  на багато з них поклали музики і вони стали народними піснями. Ось одна з них – «Садок вишневий коло хати». Пропоную вам її послухати, заплющивши очі, і постарайтеся уявити картину , яка оспівується в пісні.</w:t>
      </w:r>
    </w:p>
    <w:p w:rsidR="00B82CD2" w:rsidRPr="00A54712" w:rsidRDefault="00B82CD2" w:rsidP="00614E50">
      <w:pPr>
        <w:pStyle w:val="ListParagraph"/>
        <w:numPr>
          <w:ilvl w:val="0"/>
          <w:numId w:val="3"/>
        </w:numPr>
        <w:rPr>
          <w:rFonts w:ascii="Times New Roman" w:hAnsi="Times New Roman"/>
          <w:b/>
          <w:i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i/>
          <w:sz w:val="28"/>
          <w:szCs w:val="28"/>
          <w:lang w:val="uk-UA"/>
        </w:rPr>
        <w:t>Читання віршів Т.Шевченка. Зупинка «Читці»</w:t>
      </w:r>
    </w:p>
    <w:p w:rsidR="00B82CD2" w:rsidRDefault="00B82CD2" w:rsidP="00614E50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Щойно ви почули неймовірно гарний вірш, який став народною піснею. Та це лише один з багатьох прекрасних творів Кобзаря. Ви  вивчили вірші, які вам сподобались. Зараз маєте змогу їх розказати.</w:t>
      </w:r>
    </w:p>
    <w:p w:rsidR="00B82CD2" w:rsidRDefault="00B82CD2" w:rsidP="00614E50">
      <w:pPr>
        <w:pStyle w:val="ListParagraph"/>
        <w:ind w:left="108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Учні розказують вірші.</w:t>
      </w:r>
    </w:p>
    <w:p w:rsidR="00B82CD2" w:rsidRDefault="00B82CD2" w:rsidP="00614E50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найчастіше описував поет у своїх віршах?</w:t>
      </w:r>
    </w:p>
    <w:p w:rsidR="00B82CD2" w:rsidRDefault="00B82CD2" w:rsidP="00614E50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Чому?</w:t>
      </w:r>
    </w:p>
    <w:p w:rsidR="00B82CD2" w:rsidRDefault="00B82CD2" w:rsidP="00403C3F">
      <w:pPr>
        <w:pStyle w:val="ListParagraph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3" o:spid="_x0000_s1031" type="#_x0000_t75" style="position:absolute;margin-left:-85.05pt;margin-top:-57.75pt;width:596.25pt;height:840.75pt;z-index:-251658240;visibility:visible">
            <v:imagedata r:id="rId10" o:title=""/>
          </v:shape>
        </w:pict>
      </w:r>
      <w:r>
        <w:rPr>
          <w:rFonts w:ascii="Times New Roman" w:hAnsi="Times New Roman"/>
          <w:sz w:val="28"/>
          <w:szCs w:val="28"/>
          <w:lang w:val="uk-UA"/>
        </w:rPr>
        <w:t>А чи любите ви свою країну?</w:t>
      </w:r>
    </w:p>
    <w:p w:rsidR="00B82CD2" w:rsidRPr="00614E50" w:rsidRDefault="00B82CD2" w:rsidP="00614E50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за що ви її любите?</w:t>
      </w:r>
    </w:p>
    <w:p w:rsidR="00B82CD2" w:rsidRPr="00A54712" w:rsidRDefault="00B82CD2" w:rsidP="000F03F7">
      <w:pPr>
        <w:pStyle w:val="ListParagraph"/>
        <w:numPr>
          <w:ilvl w:val="0"/>
          <w:numId w:val="3"/>
        </w:numPr>
        <w:rPr>
          <w:rFonts w:ascii="Times New Roman" w:hAnsi="Times New Roman"/>
          <w:b/>
          <w:i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i/>
          <w:sz w:val="28"/>
          <w:szCs w:val="28"/>
          <w:lang w:val="uk-UA"/>
        </w:rPr>
        <w:t>Перегляд презентації «Числа в картинах Т.Г. Шевченка». Зупинка – цікавинка</w:t>
      </w:r>
    </w:p>
    <w:p w:rsidR="00B82CD2" w:rsidRDefault="00B82CD2" w:rsidP="00614E50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 знаєте, що Т.Г. Шевченко був не лише геніальним поетом, а ще й художником. Зараз ми побачимо, як саме математика торкнулась творчості Шевченка як художника.</w:t>
      </w:r>
    </w:p>
    <w:p w:rsidR="00B82CD2" w:rsidRDefault="00B82CD2" w:rsidP="008E64A0">
      <w:pPr>
        <w:pStyle w:val="ListParagraph"/>
        <w:ind w:left="108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Учні переглядають презентацію.</w:t>
      </w:r>
    </w:p>
    <w:p w:rsidR="00B82CD2" w:rsidRDefault="00B82CD2" w:rsidP="008E64A0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зараз ми визначимо, яка середня кількість людей зустрічається на картинах українського художника.</w:t>
      </w:r>
    </w:p>
    <w:p w:rsidR="00B82CD2" w:rsidRDefault="00B82CD2" w:rsidP="008E64A0">
      <w:pPr>
        <w:pStyle w:val="ListParagraph"/>
        <w:ind w:left="108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Учні визначають середнє арифметичне кількості людей на картинах в презентації.</w:t>
      </w:r>
    </w:p>
    <w:p w:rsidR="00B82CD2" w:rsidRPr="00A54712" w:rsidRDefault="00B82CD2" w:rsidP="00403C3F">
      <w:pPr>
        <w:outlineLvl w:val="0"/>
        <w:rPr>
          <w:rFonts w:ascii="Times New Roman" w:hAnsi="Times New Roman"/>
          <w:b/>
          <w:color w:val="7030A0"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color w:val="7030A0"/>
          <w:sz w:val="28"/>
          <w:szCs w:val="28"/>
          <w:lang w:val="uk-UA"/>
        </w:rPr>
        <w:t>ІІІ. Підсумкова частина</w:t>
      </w:r>
    </w:p>
    <w:p w:rsidR="00B82CD2" w:rsidRPr="00A54712" w:rsidRDefault="00B82CD2" w:rsidP="00447FD4">
      <w:pPr>
        <w:pStyle w:val="ListParagraph"/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i/>
          <w:sz w:val="28"/>
          <w:szCs w:val="28"/>
          <w:lang w:val="uk-UA"/>
        </w:rPr>
        <w:t>Підсумкова бесіда</w:t>
      </w:r>
    </w:p>
    <w:p w:rsidR="00B82CD2" w:rsidRDefault="00B82CD2" w:rsidP="00447FD4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нового дізналися про Т.Г.Шевченка?</w:t>
      </w:r>
    </w:p>
    <w:p w:rsidR="00B82CD2" w:rsidRDefault="00B82CD2" w:rsidP="00447FD4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Які цікаві завдання виконували?</w:t>
      </w:r>
    </w:p>
    <w:p w:rsidR="00B82CD2" w:rsidRPr="00A54712" w:rsidRDefault="00B82CD2" w:rsidP="00447FD4">
      <w:pPr>
        <w:pStyle w:val="ListParagraph"/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i/>
          <w:sz w:val="28"/>
          <w:szCs w:val="28"/>
          <w:lang w:val="uk-UA"/>
        </w:rPr>
        <w:t>Вправа «Закінчи речення»</w:t>
      </w:r>
    </w:p>
    <w:p w:rsidR="00B82CD2" w:rsidRDefault="00B82CD2" w:rsidP="00447FD4">
      <w:pPr>
        <w:pStyle w:val="ListParagraph"/>
        <w:ind w:left="14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«Мені найбільше сподобалось… »</w:t>
      </w:r>
    </w:p>
    <w:p w:rsidR="00B82CD2" w:rsidRDefault="00B82CD2" w:rsidP="00447FD4">
      <w:pPr>
        <w:pStyle w:val="ListParagraph"/>
        <w:ind w:left="14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«Ми дізнались багато нового…»</w:t>
      </w:r>
    </w:p>
    <w:p w:rsidR="00B82CD2" w:rsidRDefault="00B82CD2" w:rsidP="00447FD4">
      <w:pPr>
        <w:pStyle w:val="ListParagraph"/>
        <w:ind w:left="14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«Мене дуже зацікавило…»</w:t>
      </w:r>
    </w:p>
    <w:p w:rsidR="00B82CD2" w:rsidRPr="00A54712" w:rsidRDefault="00B82CD2" w:rsidP="00447FD4">
      <w:pPr>
        <w:pStyle w:val="ListParagraph"/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  <w:lang w:val="uk-UA"/>
        </w:rPr>
      </w:pPr>
      <w:r w:rsidRPr="00A54712">
        <w:rPr>
          <w:rFonts w:ascii="Times New Roman" w:hAnsi="Times New Roman"/>
          <w:b/>
          <w:i/>
          <w:sz w:val="28"/>
          <w:szCs w:val="28"/>
          <w:lang w:val="uk-UA"/>
        </w:rPr>
        <w:t>Релаксація</w:t>
      </w:r>
    </w:p>
    <w:p w:rsidR="00B82CD2" w:rsidRDefault="00B82CD2" w:rsidP="00447FD4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справдились ваші очікування?</w:t>
      </w:r>
    </w:p>
    <w:p w:rsidR="00B82CD2" w:rsidRDefault="00B82CD2" w:rsidP="00447FD4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Якщо ви отримали те, на що очікували, то прикріпіть квіточки до портрету великого українського Кобзаря.</w:t>
      </w:r>
    </w:p>
    <w:p w:rsidR="00B82CD2" w:rsidRDefault="00B82CD2" w:rsidP="00447FD4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Нехай наш «Вінок Кобзареві » стане символом поваги до життя і творчості Т.Г.Шевченка.</w:t>
      </w:r>
    </w:p>
    <w:p w:rsidR="00B82CD2" w:rsidRPr="00447FD4" w:rsidRDefault="00B82CD2" w:rsidP="00A54712">
      <w:pPr>
        <w:pStyle w:val="ListParagraph"/>
        <w:ind w:left="108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Учні прикрашають портрет  Шевченка у вигляді віночка.</w:t>
      </w:r>
    </w:p>
    <w:p w:rsidR="00B82CD2" w:rsidRPr="000F03F7" w:rsidRDefault="00B82CD2" w:rsidP="00614E50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Поле 6" o:spid="_x0000_s1032" type="#_x0000_t202" style="position:absolute;left:0;text-align:left;margin-left:-75.75pt;margin-top:225.6pt;width:274.95pt;height:28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" filled="f" stroked="f" strokeweight=".5pt">
            <v:textbox>
              <w:txbxContent>
                <w:p w:rsidR="00B82CD2" w:rsidRPr="005923BF" w:rsidRDefault="00B82CD2" w:rsidP="00403C3F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</w:pPr>
                  <w:r w:rsidRPr="005923BF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/</w:t>
                  </w:r>
                </w:p>
                <w:p w:rsidR="00B82CD2" w:rsidRDefault="00B82CD2" w:rsidP="00CB34DB"/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3" type="#_x0000_t202" style="position:absolute;left:0;text-align:left;margin-left:-76.15pt;margin-top:410.2pt;width:274.95pt;height:28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" filled="f" stroked="f" strokeweight=".5pt">
            <v:textbox>
              <w:txbxContent>
                <w:p w:rsidR="00B82CD2" w:rsidRPr="005923BF" w:rsidRDefault="00B82CD2" w:rsidP="005923B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</w:pPr>
                  <w:r w:rsidRPr="005923BF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http://viktoriya-onyschak.edukit.mk.ua/</w:t>
                  </w:r>
                </w:p>
                <w:p w:rsidR="00B82CD2" w:rsidRDefault="00B82CD2" w:rsidP="005923BF"/>
              </w:txbxContent>
            </v:textbox>
          </v:shape>
        </w:pict>
      </w:r>
    </w:p>
    <w:sectPr w:rsidR="00B82CD2" w:rsidRPr="000F03F7" w:rsidSect="0070124A">
      <w:footerReference w:type="default" r:id="rId11"/>
      <w:pgSz w:w="11906" w:h="16838"/>
      <w:pgMar w:top="1134" w:right="850" w:bottom="567" w:left="1701" w:header="708" w:footer="2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CD2" w:rsidRDefault="00B82CD2" w:rsidP="00F3362E">
      <w:pPr>
        <w:spacing w:after="0" w:line="240" w:lineRule="auto"/>
      </w:pPr>
      <w:r>
        <w:separator/>
      </w:r>
    </w:p>
  </w:endnote>
  <w:endnote w:type="continuationSeparator" w:id="0">
    <w:p w:rsidR="00B82CD2" w:rsidRDefault="00B82CD2" w:rsidP="00F33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2" w:rsidRPr="00F3362E" w:rsidRDefault="00B82CD2">
    <w:pPr>
      <w:pStyle w:val="Footer"/>
      <w:rPr>
        <w:i/>
        <w:lang w:val="uk-UA"/>
      </w:rPr>
    </w:pPr>
    <w:r>
      <w:rPr>
        <w:rFonts w:ascii="Monotype Corsiva" w:hAnsi="Monotype Corsiva"/>
        <w:b/>
        <w:sz w:val="28"/>
        <w:szCs w:val="28"/>
        <w:lang w:val="uk-UA"/>
      </w:rPr>
      <w:t>Онищак В.С.</w:t>
    </w:r>
    <w:r>
      <w:rPr>
        <w:lang w:val="uk-UA"/>
      </w:rPr>
      <w:t xml:space="preserve">                                                                            </w:t>
    </w:r>
    <w:r w:rsidRPr="00F3362E">
      <w:rPr>
        <w:i/>
        <w:lang w:val="uk-UA"/>
      </w:rPr>
      <w:t>http://viktoriya-onyschak.edukit.mk.ua/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CD2" w:rsidRDefault="00B82CD2" w:rsidP="00F3362E">
      <w:pPr>
        <w:spacing w:after="0" w:line="240" w:lineRule="auto"/>
      </w:pPr>
      <w:r>
        <w:separator/>
      </w:r>
    </w:p>
  </w:footnote>
  <w:footnote w:type="continuationSeparator" w:id="0">
    <w:p w:rsidR="00B82CD2" w:rsidRDefault="00B82CD2" w:rsidP="00F33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44EC9"/>
    <w:multiLevelType w:val="hybridMultilevel"/>
    <w:tmpl w:val="60EE0F6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953B99"/>
    <w:multiLevelType w:val="hybridMultilevel"/>
    <w:tmpl w:val="2980803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4B33BC5"/>
    <w:multiLevelType w:val="hybridMultilevel"/>
    <w:tmpl w:val="5BBA554E"/>
    <w:lvl w:ilvl="0" w:tplc="BD0888C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472642E3"/>
    <w:multiLevelType w:val="hybridMultilevel"/>
    <w:tmpl w:val="739228A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21A0142"/>
    <w:multiLevelType w:val="hybridMultilevel"/>
    <w:tmpl w:val="0C3497B0"/>
    <w:lvl w:ilvl="0" w:tplc="BBE27A6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099"/>
    <w:rsid w:val="000F03F7"/>
    <w:rsid w:val="00222588"/>
    <w:rsid w:val="00403C3F"/>
    <w:rsid w:val="00447FD4"/>
    <w:rsid w:val="00494657"/>
    <w:rsid w:val="00505519"/>
    <w:rsid w:val="005923BF"/>
    <w:rsid w:val="005E4426"/>
    <w:rsid w:val="00614E50"/>
    <w:rsid w:val="00622B58"/>
    <w:rsid w:val="0070124A"/>
    <w:rsid w:val="008E64A0"/>
    <w:rsid w:val="009A143D"/>
    <w:rsid w:val="00A54712"/>
    <w:rsid w:val="00A741BD"/>
    <w:rsid w:val="00A9461C"/>
    <w:rsid w:val="00AF4532"/>
    <w:rsid w:val="00B82CD2"/>
    <w:rsid w:val="00B90099"/>
    <w:rsid w:val="00C2418E"/>
    <w:rsid w:val="00C4001D"/>
    <w:rsid w:val="00CB34DB"/>
    <w:rsid w:val="00F3362E"/>
    <w:rsid w:val="00F8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53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225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5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7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3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3362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3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3362E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403C3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73EC1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83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1008</TotalTime>
  <Pages>4</Pages>
  <Words>629</Words>
  <Characters>3590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Admin</cp:lastModifiedBy>
  <cp:revision>7</cp:revision>
  <dcterms:created xsi:type="dcterms:W3CDTF">2014-05-02T12:28:00Z</dcterms:created>
  <dcterms:modified xsi:type="dcterms:W3CDTF">2015-11-21T12:33:00Z</dcterms:modified>
</cp:coreProperties>
</file>